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0543C23A" w14:textId="77777777" w:rsidTr="002A4ED5">
        <w:sdt>
          <w:sdtPr>
            <w:id w:val="415748049"/>
            <w:placeholder>
              <w:docPart w:val="0B53E27DB01F42E38A4080E514C0040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26554BD0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314A2A41" w14:textId="77777777" w:rsidR="002A4ED5" w:rsidRPr="002A4ED5" w:rsidRDefault="002A4ED5" w:rsidP="002A4ED5"/>
        </w:tc>
      </w:tr>
      <w:tr w:rsidR="002A4ED5" w:rsidRPr="002A4ED5" w14:paraId="1E95FC03" w14:textId="77777777" w:rsidTr="002A4ED5">
        <w:sdt>
          <w:sdtPr>
            <w:id w:val="1692185716"/>
            <w:placeholder>
              <w:docPart w:val="1DA622C3FAB345978A9040A5586B4727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37EF0E8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7ECB2DA" w14:textId="77777777" w:rsidR="002A4ED5" w:rsidRPr="002A4ED5" w:rsidRDefault="002A4ED5" w:rsidP="002A4ED5"/>
        </w:tc>
      </w:tr>
      <w:tr w:rsidR="002A4ED5" w:rsidRPr="002A4ED5" w14:paraId="2E44D4B2" w14:textId="77777777" w:rsidTr="002A4ED5">
        <w:sdt>
          <w:sdtPr>
            <w:id w:val="639315362"/>
            <w:placeholder>
              <w:docPart w:val="4EB0A40D909C466E8EC0F74EB84170FA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AF1B602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5E07067" w14:textId="77777777" w:rsidR="002A4ED5" w:rsidRPr="002A4ED5" w:rsidRDefault="002A4ED5" w:rsidP="002A4ED5"/>
        </w:tc>
      </w:tr>
      <w:tr w:rsidR="002A4ED5" w:rsidRPr="002A4ED5" w14:paraId="602EC6F0" w14:textId="77777777" w:rsidTr="002A4ED5">
        <w:sdt>
          <w:sdtPr>
            <w:id w:val="1062217057"/>
            <w:placeholder>
              <w:docPart w:val="1DACDF848FC84F419DAC6EB0F060C3F9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21A069C3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6210D" w14:textId="77777777" w:rsidR="002A4ED5" w:rsidRPr="002A4ED5" w:rsidRDefault="002A4ED5" w:rsidP="002A4ED5"/>
        </w:tc>
      </w:tr>
      <w:tr w:rsidR="002A4ED5" w:rsidRPr="002A4ED5" w14:paraId="32D0B478" w14:textId="77777777" w:rsidTr="002A4ED5">
        <w:sdt>
          <w:sdtPr>
            <w:id w:val="2001543155"/>
            <w:placeholder>
              <w:docPart w:val="85E77EA53AF649968AB97D0086114845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D92CF82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42FA4C4" w14:textId="77777777" w:rsidR="002A4ED5" w:rsidRPr="002A4ED5" w:rsidRDefault="002A4ED5" w:rsidP="002A4ED5"/>
        </w:tc>
      </w:tr>
    </w:tbl>
    <w:p w14:paraId="0BA81B17" w14:textId="77777777" w:rsidR="00806FF3" w:rsidRDefault="00806FF3" w:rsidP="00562601">
      <w:pPr>
        <w:pStyle w:val="NoSpacing"/>
      </w:pPr>
    </w:p>
    <w:tbl>
      <w:tblPr>
        <w:tblW w:w="3333" w:type="pct"/>
        <w:tblLayout w:type="fixed"/>
        <w:tblLook w:val="04A0" w:firstRow="1" w:lastRow="0" w:firstColumn="1" w:lastColumn="0" w:noHBand="0" w:noVBand="1"/>
      </w:tblPr>
      <w:tblGrid>
        <w:gridCol w:w="1170"/>
        <w:gridCol w:w="3781"/>
        <w:gridCol w:w="1175"/>
        <w:gridCol w:w="1257"/>
        <w:gridCol w:w="1252"/>
      </w:tblGrid>
      <w:tr w:rsidR="00F54585" w:rsidRPr="002A4ED5" w14:paraId="10EBFF1E" w14:textId="77777777" w:rsidTr="00F54585">
        <w:trPr>
          <w:trHeight w:val="331"/>
        </w:trPr>
        <w:sdt>
          <w:sdtPr>
            <w:id w:val="1101532736"/>
            <w:placeholder>
              <w:docPart w:val="E843A89C9DA04B58B6167CF7D4618AA0"/>
            </w:placeholder>
            <w:temporary/>
            <w:showingPlcHdr/>
            <w15:appearance w15:val="hidden"/>
          </w:sdtPr>
          <w:sdtContent>
            <w:tc>
              <w:tcPr>
                <w:tcW w:w="67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B23FD5F" w14:textId="77777777" w:rsidR="00F54585" w:rsidRPr="002A648D" w:rsidRDefault="00F54585" w:rsidP="002A648D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sdt>
          <w:sdtPr>
            <w:id w:val="-734620487"/>
            <w:placeholder>
              <w:docPart w:val="2B3AEA307C6B4CBFA24C8EF0F7501B3C"/>
            </w:placeholder>
            <w:temporary/>
            <w:showingPlcHdr/>
            <w15:appearance w15:val="hidden"/>
          </w:sdtPr>
          <w:sdtContent>
            <w:tc>
              <w:tcPr>
                <w:tcW w:w="218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EBC124F" w14:textId="77777777" w:rsidR="00F54585" w:rsidRPr="002A4ED5" w:rsidRDefault="00F54585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405890554"/>
            <w:placeholder>
              <w:docPart w:val="867317C612F647248824EBE5DBB1551D"/>
            </w:placeholder>
            <w:temporary/>
            <w:showingPlcHdr/>
            <w15:appearance w15:val="hidden"/>
          </w:sdtPr>
          <w:sdtContent>
            <w:tc>
              <w:tcPr>
                <w:tcW w:w="68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0F0CBA8" w14:textId="77777777" w:rsidR="00F54585" w:rsidRPr="002A4ED5" w:rsidRDefault="00F54585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D53A7A9A350D45CAAB6BE47F951915BE"/>
            </w:placeholder>
            <w:temporary/>
            <w:showingPlcHdr/>
            <w15:appearance w15:val="hidden"/>
          </w:sdtPr>
          <w:sdtContent>
            <w:tc>
              <w:tcPr>
                <w:tcW w:w="72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0C1D589" w14:textId="77777777" w:rsidR="00F54585" w:rsidRPr="002A4ED5" w:rsidRDefault="00F54585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6F4A686B511B465292B6023C051143C7"/>
            </w:placeholder>
            <w:temporary/>
            <w:showingPlcHdr/>
            <w15:appearance w15:val="hidden"/>
          </w:sdtPr>
          <w:sdtContent>
            <w:tc>
              <w:tcPr>
                <w:tcW w:w="725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72992A7" w14:textId="77777777" w:rsidR="00F54585" w:rsidRPr="002A4ED5" w:rsidRDefault="00F54585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F54585" w:rsidRPr="002A4ED5" w14:paraId="233144B3" w14:textId="77777777" w:rsidTr="00F54585">
        <w:trPr>
          <w:trHeight w:val="331"/>
        </w:trPr>
        <w:tc>
          <w:tcPr>
            <w:tcW w:w="67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8A6CB7C" w14:textId="77777777" w:rsidR="00F54585" w:rsidRPr="002A4ED5" w:rsidRDefault="00F5458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8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1D9269E" w14:textId="77777777" w:rsidR="00F54585" w:rsidRPr="002A4ED5" w:rsidRDefault="00F5458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8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7077F3B" w14:textId="77777777" w:rsidR="00F54585" w:rsidRPr="002A4ED5" w:rsidRDefault="00F5458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2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5A8CA3C" w14:textId="77777777" w:rsidR="00F54585" w:rsidRPr="002A4ED5" w:rsidRDefault="00F5458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2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7632FE6" w14:textId="77777777" w:rsidR="00F54585" w:rsidRPr="002A4ED5" w:rsidRDefault="00F5458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F54585" w:rsidRPr="002A4ED5" w14:paraId="7B5345FD" w14:textId="77777777" w:rsidTr="00F54585">
        <w:tc>
          <w:tcPr>
            <w:tcW w:w="6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255F12" w14:textId="69397B25" w:rsidR="00F54585" w:rsidRPr="002A4ED5" w:rsidRDefault="00F54585" w:rsidP="002A4ED5">
            <w:r>
              <w:t>01</w:t>
            </w:r>
          </w:p>
        </w:tc>
        <w:tc>
          <w:tcPr>
            <w:tcW w:w="218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BCF96D" w14:textId="44A7BA51" w:rsidR="00F54585" w:rsidRPr="002A4ED5" w:rsidRDefault="00F54585" w:rsidP="002A4ED5">
            <w:r>
              <w:t>Full Registration (1 Banquet ticket Friday &amp; 1 Banquet Ticket Saturday)</w:t>
            </w:r>
          </w:p>
        </w:tc>
        <w:tc>
          <w:tcPr>
            <w:tcW w:w="68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6764DA" w14:textId="77777777" w:rsidR="00F54585" w:rsidRPr="002A4ED5" w:rsidRDefault="00F54585" w:rsidP="002A4ED5"/>
        </w:tc>
        <w:tc>
          <w:tcPr>
            <w:tcW w:w="7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F7FCCB" w14:textId="77777777" w:rsidR="00F54585" w:rsidRDefault="00F54585" w:rsidP="002A4ED5"/>
          <w:p w14:paraId="5394BA2A" w14:textId="39654345" w:rsidR="00F54585" w:rsidRPr="002A4ED5" w:rsidRDefault="00F54585" w:rsidP="002A4ED5">
            <w:r>
              <w:t>$</w:t>
            </w:r>
            <w:r w:rsidR="00852FE4">
              <w:t>200</w:t>
            </w:r>
          </w:p>
        </w:tc>
        <w:tc>
          <w:tcPr>
            <w:tcW w:w="72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B6B53B" w14:textId="77777777" w:rsidR="00F54585" w:rsidRPr="002A4ED5" w:rsidRDefault="00F54585" w:rsidP="002A4ED5"/>
        </w:tc>
      </w:tr>
      <w:tr w:rsidR="00F54585" w:rsidRPr="002A4ED5" w14:paraId="27DB50D0" w14:textId="77777777" w:rsidTr="00F54585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B0E588" w14:textId="39ACE0E9" w:rsidR="00F54585" w:rsidRPr="002A4ED5" w:rsidRDefault="00F54585" w:rsidP="002A4ED5">
            <w:r>
              <w:t>02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627E87" w14:textId="1F4F31AD" w:rsidR="00F54585" w:rsidRPr="002A4ED5" w:rsidRDefault="00F54585" w:rsidP="002A4ED5">
            <w:r>
              <w:t>Conference Registration Only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E94D2B" w14:textId="77777777" w:rsidR="00F54585" w:rsidRPr="002A4ED5" w:rsidRDefault="00F54585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423481" w14:textId="551E2FA1" w:rsidR="00F54585" w:rsidRPr="002A4ED5" w:rsidRDefault="00F54585" w:rsidP="002A4ED5">
            <w:r>
              <w:t>$1</w:t>
            </w:r>
            <w:r w:rsidR="00852FE4">
              <w:t>70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4F016" w14:textId="77777777" w:rsidR="00F54585" w:rsidRPr="002A4ED5" w:rsidRDefault="00F54585" w:rsidP="002A4ED5"/>
        </w:tc>
      </w:tr>
      <w:tr w:rsidR="00F54585" w:rsidRPr="002A4ED5" w14:paraId="798E31D3" w14:textId="77777777" w:rsidTr="00F54585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B806B8" w14:textId="31307313" w:rsidR="00F54585" w:rsidRPr="002A4ED5" w:rsidRDefault="00F54585" w:rsidP="002A4ED5">
            <w:r>
              <w:t>03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E67B70" w14:textId="18C6BEFD" w:rsidR="00F54585" w:rsidRPr="002A4ED5" w:rsidRDefault="00F54585" w:rsidP="002A4ED5">
            <w:r>
              <w:t>Friday Night Banquet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362FB2" w14:textId="77777777" w:rsidR="00F54585" w:rsidRPr="002A4ED5" w:rsidRDefault="00F54585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D0B108" w14:textId="7CDD6E6F" w:rsidR="00F54585" w:rsidRPr="002A4ED5" w:rsidRDefault="00F54585" w:rsidP="002A4ED5">
            <w:r>
              <w:t>$3</w:t>
            </w:r>
            <w:r w:rsidR="00852FE4">
              <w:t>7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2452ED" w14:textId="77777777" w:rsidR="00F54585" w:rsidRPr="002A4ED5" w:rsidRDefault="00F54585" w:rsidP="002A4ED5"/>
        </w:tc>
      </w:tr>
      <w:tr w:rsidR="00F54585" w:rsidRPr="002A4ED5" w14:paraId="1F031D77" w14:textId="77777777" w:rsidTr="00F54585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1A62C9" w14:textId="4E00B0AD" w:rsidR="00F54585" w:rsidRPr="002A4ED5" w:rsidRDefault="00F54585" w:rsidP="002A4ED5">
            <w:r>
              <w:t>04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4CB208" w14:textId="405D6B2D" w:rsidR="00F54585" w:rsidRPr="002A4ED5" w:rsidRDefault="00F54585" w:rsidP="002A4ED5">
            <w:r>
              <w:t>Saturday Night Awards Banquet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CCB1D0" w14:textId="77777777" w:rsidR="00F54585" w:rsidRPr="002A4ED5" w:rsidRDefault="00F54585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CE33C1" w14:textId="4A31E471" w:rsidR="00F54585" w:rsidRPr="002A4ED5" w:rsidRDefault="00F54585" w:rsidP="002A4ED5">
            <w:r>
              <w:t>$</w:t>
            </w:r>
            <w:r w:rsidR="00852FE4">
              <w:t>43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A45FFC" w14:textId="77777777" w:rsidR="00F54585" w:rsidRPr="002A4ED5" w:rsidRDefault="00F54585" w:rsidP="002A4ED5"/>
        </w:tc>
      </w:tr>
      <w:tr w:rsidR="00F54585" w:rsidRPr="002A4ED5" w14:paraId="4D719A68" w14:textId="77777777" w:rsidTr="00F54585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8E2CAE" w14:textId="262E21A3" w:rsidR="00F54585" w:rsidRPr="002A4ED5" w:rsidRDefault="00F54585" w:rsidP="002A4ED5">
            <w:r>
              <w:t>05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54EFDE" w14:textId="3ACDF136" w:rsidR="00F54585" w:rsidRPr="002A4ED5" w:rsidRDefault="00F54585" w:rsidP="002A4ED5">
            <w:r>
              <w:t>Full Author Table (To sell books)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B75BE4" w14:textId="77777777" w:rsidR="00F54585" w:rsidRPr="002A4ED5" w:rsidRDefault="00F54585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4D0AAC" w14:textId="4000EC20" w:rsidR="00F54585" w:rsidRPr="002A4ED5" w:rsidRDefault="00F54585" w:rsidP="002A4ED5">
            <w:r>
              <w:t>$50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9F6851" w14:textId="77777777" w:rsidR="00F54585" w:rsidRPr="002A4ED5" w:rsidRDefault="00F54585" w:rsidP="002A4ED5"/>
        </w:tc>
      </w:tr>
      <w:tr w:rsidR="00F54585" w:rsidRPr="002A4ED5" w14:paraId="0433C75B" w14:textId="77777777" w:rsidTr="00F54585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3D5D5A" w14:textId="36672300" w:rsidR="00F54585" w:rsidRPr="002A4ED5" w:rsidRDefault="00F54585" w:rsidP="002A4ED5">
            <w:r>
              <w:t>06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3309CE" w14:textId="10E5D080" w:rsidR="00F54585" w:rsidRPr="002A4ED5" w:rsidRDefault="00F54585" w:rsidP="002A4ED5">
            <w:r>
              <w:t>Half Author Table (To sell books)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2D33B0" w14:textId="77777777" w:rsidR="00F54585" w:rsidRPr="002A4ED5" w:rsidRDefault="00F54585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24B7B6" w14:textId="122BCB05" w:rsidR="00F54585" w:rsidRPr="002A4ED5" w:rsidRDefault="00F54585" w:rsidP="002A4ED5">
            <w:r>
              <w:t>$25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A8939D" w14:textId="77777777" w:rsidR="00F54585" w:rsidRPr="002A4ED5" w:rsidRDefault="00F54585" w:rsidP="002A4ED5"/>
        </w:tc>
      </w:tr>
      <w:tr w:rsidR="00F54585" w:rsidRPr="002A4ED5" w14:paraId="5DB155B9" w14:textId="77777777" w:rsidTr="00F54585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738EF4" w14:textId="3EE9E843" w:rsidR="00F54585" w:rsidRPr="002A4ED5" w:rsidRDefault="000D351A" w:rsidP="002A4ED5">
            <w:r>
              <w:t xml:space="preserve">                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3FF683" w14:textId="77777777" w:rsidR="00F54585" w:rsidRPr="002A4ED5" w:rsidRDefault="00F54585" w:rsidP="002A4ED5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164C0B" w14:textId="77777777" w:rsidR="00F54585" w:rsidRPr="002A4ED5" w:rsidRDefault="00F54585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6FF851" w14:textId="77777777" w:rsidR="00F54585" w:rsidRPr="002A4ED5" w:rsidRDefault="00F54585" w:rsidP="002A4ED5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962FB7" w14:textId="77777777" w:rsidR="00F54585" w:rsidRPr="002A4ED5" w:rsidRDefault="00F54585" w:rsidP="002A4ED5"/>
        </w:tc>
      </w:tr>
      <w:tr w:rsidR="00F54585" w:rsidRPr="002A4ED5" w14:paraId="12A40B0E" w14:textId="77777777" w:rsidTr="00F54585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3276AA" w14:textId="77777777" w:rsidR="00F54585" w:rsidRPr="002A4ED5" w:rsidRDefault="00F54585" w:rsidP="002A4ED5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FF5D81" w14:textId="77777777" w:rsidR="00F54585" w:rsidRPr="002A4ED5" w:rsidRDefault="00F54585" w:rsidP="002A4ED5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B9AA0B" w14:textId="77777777" w:rsidR="00F54585" w:rsidRPr="002A4ED5" w:rsidRDefault="00F54585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BD3A32" w14:textId="77777777" w:rsidR="00F54585" w:rsidRPr="002A4ED5" w:rsidRDefault="00F54585" w:rsidP="002A4ED5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6E4D9B" w14:textId="77777777" w:rsidR="00F54585" w:rsidRPr="002A4ED5" w:rsidRDefault="00F54585" w:rsidP="002A4ED5"/>
        </w:tc>
      </w:tr>
      <w:tr w:rsidR="00F54585" w:rsidRPr="002A4ED5" w14:paraId="5E8686DA" w14:textId="77777777" w:rsidTr="00F54585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48D71A" w14:textId="77777777" w:rsidR="00F54585" w:rsidRPr="002A4ED5" w:rsidRDefault="00F54585" w:rsidP="002A4ED5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70D112" w14:textId="77777777" w:rsidR="00F54585" w:rsidRPr="002A4ED5" w:rsidRDefault="00F54585" w:rsidP="002A4ED5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A268E9" w14:textId="77777777" w:rsidR="00F54585" w:rsidRPr="002A4ED5" w:rsidRDefault="00F54585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9F8119" w14:textId="77777777" w:rsidR="00F54585" w:rsidRPr="002A4ED5" w:rsidRDefault="00F54585" w:rsidP="002A4ED5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285661" w14:textId="77777777" w:rsidR="00F54585" w:rsidRPr="002A4ED5" w:rsidRDefault="00F54585" w:rsidP="002A4ED5"/>
        </w:tc>
      </w:tr>
      <w:tr w:rsidR="00F54585" w:rsidRPr="002A4ED5" w14:paraId="6DD94D0C" w14:textId="77777777" w:rsidTr="00F54585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F03B33" w14:textId="77777777" w:rsidR="00F54585" w:rsidRPr="002A4ED5" w:rsidRDefault="00F54585" w:rsidP="002A4ED5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1C03D8" w14:textId="77777777" w:rsidR="00F54585" w:rsidRPr="002A4ED5" w:rsidRDefault="00F54585" w:rsidP="002A4ED5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DE4D24" w14:textId="77777777" w:rsidR="00F54585" w:rsidRPr="002A4ED5" w:rsidRDefault="00F54585" w:rsidP="002A4ED5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4224F6" w14:textId="77777777" w:rsidR="00F54585" w:rsidRPr="002A4ED5" w:rsidRDefault="00F54585" w:rsidP="002A4ED5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90C4C4" w14:textId="77777777" w:rsidR="00F54585" w:rsidRPr="002A4ED5" w:rsidRDefault="00F54585" w:rsidP="002A4ED5"/>
        </w:tc>
      </w:tr>
      <w:tr w:rsidR="00F54585" w:rsidRPr="002A4ED5" w14:paraId="5031B8F8" w14:textId="77777777" w:rsidTr="00F54585">
        <w:tc>
          <w:tcPr>
            <w:tcW w:w="677" w:type="pct"/>
            <w:tcBorders>
              <w:top w:val="single" w:sz="4" w:space="0" w:color="auto"/>
            </w:tcBorders>
          </w:tcPr>
          <w:p w14:paraId="446DA7E4" w14:textId="77777777" w:rsidR="00F54585" w:rsidRPr="002A4ED5" w:rsidRDefault="00F54585" w:rsidP="002A4ED5"/>
        </w:tc>
        <w:tc>
          <w:tcPr>
            <w:tcW w:w="2189" w:type="pct"/>
            <w:tcBorders>
              <w:top w:val="single" w:sz="4" w:space="0" w:color="auto"/>
            </w:tcBorders>
          </w:tcPr>
          <w:p w14:paraId="3DCEAA46" w14:textId="77777777" w:rsidR="00F54585" w:rsidRPr="002A4ED5" w:rsidRDefault="00F54585" w:rsidP="002A4ED5"/>
        </w:tc>
        <w:tc>
          <w:tcPr>
            <w:tcW w:w="680" w:type="pct"/>
            <w:tcBorders>
              <w:top w:val="single" w:sz="4" w:space="0" w:color="auto"/>
            </w:tcBorders>
          </w:tcPr>
          <w:p w14:paraId="3462F3BD" w14:textId="77777777" w:rsidR="00F54585" w:rsidRPr="002A4ED5" w:rsidRDefault="00F54585" w:rsidP="002A4ED5"/>
        </w:tc>
        <w:sdt>
          <w:sdtPr>
            <w:id w:val="2064670704"/>
            <w:placeholder>
              <w:docPart w:val="3513356CAEB94224B0A3BE8F6F5904BC"/>
            </w:placeholder>
            <w:temporary/>
            <w:showingPlcHdr/>
            <w15:appearance w15:val="hidden"/>
            <w:text/>
          </w:sdtPr>
          <w:sdtContent>
            <w:tc>
              <w:tcPr>
                <w:tcW w:w="728" w:type="pct"/>
                <w:tcBorders>
                  <w:top w:val="single" w:sz="4" w:space="0" w:color="auto"/>
                </w:tcBorders>
                <w:vAlign w:val="bottom"/>
              </w:tcPr>
              <w:p w14:paraId="532D590C" w14:textId="77777777" w:rsidR="00F54585" w:rsidRPr="002A4ED5" w:rsidRDefault="00F54585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725" w:type="pct"/>
            <w:tcBorders>
              <w:top w:val="single" w:sz="4" w:space="0" w:color="auto"/>
              <w:bottom w:val="single" w:sz="4" w:space="0" w:color="auto"/>
            </w:tcBorders>
          </w:tcPr>
          <w:p w14:paraId="0DBE14D4" w14:textId="77777777" w:rsidR="00F54585" w:rsidRPr="002A4ED5" w:rsidRDefault="00F54585" w:rsidP="002A4ED5">
            <w:pPr>
              <w:rPr>
                <w:b/>
              </w:rPr>
            </w:pPr>
          </w:p>
        </w:tc>
      </w:tr>
    </w:tbl>
    <w:p w14:paraId="5B3AFE0A" w14:textId="72611C45" w:rsidR="000D351A" w:rsidRPr="000D351A" w:rsidRDefault="000D351A" w:rsidP="002A648D">
      <w:pPr>
        <w:rPr>
          <w:sz w:val="28"/>
        </w:rPr>
      </w:pPr>
      <w:r>
        <w:t xml:space="preserve">Make check to: Ozark Creative Writers                     </w:t>
      </w:r>
      <w:r w:rsidRPr="000D351A">
        <w:rPr>
          <w:sz w:val="28"/>
        </w:rPr>
        <w:t>Mail to: Clarissa Willis, 900 W. Dixson St., Rogers, Ar 72758</w:t>
      </w:r>
    </w:p>
    <w:sectPr w:rsidR="000D351A" w:rsidRPr="000D351A" w:rsidSect="006250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3E803" w14:textId="77777777" w:rsidR="00EC6A0F" w:rsidRDefault="00EC6A0F" w:rsidP="00650259">
      <w:pPr>
        <w:spacing w:line="240" w:lineRule="auto"/>
      </w:pPr>
      <w:r>
        <w:separator/>
      </w:r>
    </w:p>
  </w:endnote>
  <w:endnote w:type="continuationSeparator" w:id="0">
    <w:p w14:paraId="0C46F281" w14:textId="77777777" w:rsidR="00EC6A0F" w:rsidRDefault="00EC6A0F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E2D17A-AF2C-415F-BEDC-7E8E57755E01}"/>
    <w:embedBold r:id="rId2" w:fontKey="{3E3A6A9C-1BC3-4C3E-A5D8-098A5B237B31}"/>
    <w:embedItalic r:id="rId3" w:fontKey="{378D7D44-5198-4DBA-9AFE-36A8C3F8974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FB8A738-0DE1-467F-BF74-8CBACACD26E0}"/>
    <w:embedBold r:id="rId5" w:fontKey="{99C298AE-1691-4788-A4CE-2F1A52A0981D}"/>
    <w:embedItalic r:id="rId6" w:fontKey="{0CA6D6AE-392E-41B8-95E1-DD3650EA01F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60AA54C-9117-42DA-8AC7-6CB524B77A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247963E-E503-4738-830F-F3F441C660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38B79" w14:textId="77777777" w:rsidR="00F54585" w:rsidRDefault="00F545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ADFFA" w14:textId="1C6B523E" w:rsidR="00562601" w:rsidRPr="00F54585" w:rsidRDefault="00F54585" w:rsidP="00F54585">
    <w:pPr>
      <w:pStyle w:val="Footer"/>
    </w:pPr>
    <w:r>
      <w:t>These prices are good through September 30, 202</w:t>
    </w:r>
    <w:r w:rsidR="00852FE4">
      <w:t>3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A575F" w14:textId="77777777" w:rsidR="00F54585" w:rsidRDefault="00F545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20AF6" w14:textId="77777777" w:rsidR="00EC6A0F" w:rsidRDefault="00EC6A0F" w:rsidP="00650259">
      <w:pPr>
        <w:spacing w:line="240" w:lineRule="auto"/>
      </w:pPr>
      <w:r>
        <w:separator/>
      </w:r>
    </w:p>
  </w:footnote>
  <w:footnote w:type="continuationSeparator" w:id="0">
    <w:p w14:paraId="06E39117" w14:textId="77777777" w:rsidR="00EC6A0F" w:rsidRDefault="00EC6A0F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7C9DD" w14:textId="77777777" w:rsidR="00F54585" w:rsidRDefault="00F545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5028516E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39285BAE" w14:textId="1BA54700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731F1C" w:themeFill="accent5"/>
          <w:vAlign w:val="center"/>
        </w:tcPr>
        <w:p w14:paraId="5C51FB73" w14:textId="7950355E" w:rsidR="00562601" w:rsidRPr="002B69B4" w:rsidRDefault="00F54585" w:rsidP="002B69B4">
          <w:pPr>
            <w:pStyle w:val="Header"/>
          </w:pPr>
          <w:r>
            <w:t>Ozark Creative Writers Conference Registration Form</w:t>
          </w:r>
        </w:p>
      </w:tc>
    </w:tr>
  </w:tbl>
  <w:p w14:paraId="35C8BCF5" w14:textId="5979BF89" w:rsidR="00562601" w:rsidRDefault="00673D0D" w:rsidP="00562601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B5E20F" wp14:editId="0F8B1793">
              <wp:simplePos x="0" y="0"/>
              <wp:positionH relativeFrom="column">
                <wp:posOffset>5981700</wp:posOffset>
              </wp:positionH>
              <wp:positionV relativeFrom="page">
                <wp:posOffset>3200400</wp:posOffset>
              </wp:positionV>
              <wp:extent cx="2339340" cy="1272540"/>
              <wp:effectExtent l="0" t="0" r="22860" b="2286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9340" cy="1272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33F3613" w14:textId="5AA8A2FC" w:rsidR="00673D0D" w:rsidRPr="00673D0D" w:rsidRDefault="00673D0D">
                          <w:pPr>
                            <w:rPr>
                              <w:b/>
                              <w:bCs/>
                            </w:rPr>
                          </w:pPr>
                          <w:r w:rsidRPr="00673D0D">
                            <w:rPr>
                              <w:b/>
                              <w:bCs/>
                            </w:rPr>
                            <w:t>Name as you wish it to appear on your nametag: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B5E20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1pt;margin-top:252pt;width:184.2pt;height:10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" fillcolor="white [3201]" strokeweight=".5pt">
              <v:textbox>
                <w:txbxContent>
                  <w:p w14:paraId="133F3613" w14:textId="5AA8A2FC" w:rsidR="00673D0D" w:rsidRPr="00673D0D" w:rsidRDefault="00673D0D">
                    <w:pPr>
                      <w:rPr>
                        <w:b/>
                        <w:bCs/>
                      </w:rPr>
                    </w:pPr>
                    <w:r w:rsidRPr="00673D0D">
                      <w:rPr>
                        <w:b/>
                        <w:bCs/>
                      </w:rPr>
                      <w:t>Name as you wish it to appear on your nametag: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9A51E" w14:textId="77777777" w:rsidR="00F54585" w:rsidRDefault="00F545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93488865">
    <w:abstractNumId w:val="11"/>
  </w:num>
  <w:num w:numId="2" w16cid:durableId="1140733359">
    <w:abstractNumId w:val="7"/>
  </w:num>
  <w:num w:numId="3" w16cid:durableId="1246766973">
    <w:abstractNumId w:val="15"/>
  </w:num>
  <w:num w:numId="4" w16cid:durableId="1041367244">
    <w:abstractNumId w:val="12"/>
  </w:num>
  <w:num w:numId="5" w16cid:durableId="191234964">
    <w:abstractNumId w:val="13"/>
  </w:num>
  <w:num w:numId="6" w16cid:durableId="1213620363">
    <w:abstractNumId w:val="19"/>
  </w:num>
  <w:num w:numId="7" w16cid:durableId="1732849059">
    <w:abstractNumId w:val="6"/>
  </w:num>
  <w:num w:numId="8" w16cid:durableId="2139227463">
    <w:abstractNumId w:val="10"/>
  </w:num>
  <w:num w:numId="9" w16cid:durableId="314333944">
    <w:abstractNumId w:val="17"/>
  </w:num>
  <w:num w:numId="10" w16cid:durableId="320237740">
    <w:abstractNumId w:val="1"/>
  </w:num>
  <w:num w:numId="11" w16cid:durableId="929196001">
    <w:abstractNumId w:val="5"/>
  </w:num>
  <w:num w:numId="12" w16cid:durableId="1471708923">
    <w:abstractNumId w:val="0"/>
  </w:num>
  <w:num w:numId="13" w16cid:durableId="1445928933">
    <w:abstractNumId w:val="2"/>
  </w:num>
  <w:num w:numId="14" w16cid:durableId="1525752640">
    <w:abstractNumId w:val="9"/>
  </w:num>
  <w:num w:numId="15" w16cid:durableId="483661124">
    <w:abstractNumId w:val="8"/>
  </w:num>
  <w:num w:numId="16" w16cid:durableId="980691077">
    <w:abstractNumId w:val="16"/>
  </w:num>
  <w:num w:numId="17" w16cid:durableId="1224099828">
    <w:abstractNumId w:val="3"/>
  </w:num>
  <w:num w:numId="18" w16cid:durableId="877400496">
    <w:abstractNumId w:val="21"/>
  </w:num>
  <w:num w:numId="19" w16cid:durableId="2021422345">
    <w:abstractNumId w:val="18"/>
  </w:num>
  <w:num w:numId="20" w16cid:durableId="394134373">
    <w:abstractNumId w:val="14"/>
  </w:num>
  <w:num w:numId="21" w16cid:durableId="1942226871">
    <w:abstractNumId w:val="20"/>
  </w:num>
  <w:num w:numId="22" w16cid:durableId="76835668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585"/>
    <w:rsid w:val="00003B30"/>
    <w:rsid w:val="00045CA6"/>
    <w:rsid w:val="00052382"/>
    <w:rsid w:val="0006568A"/>
    <w:rsid w:val="00076F0F"/>
    <w:rsid w:val="00084253"/>
    <w:rsid w:val="000D1F49"/>
    <w:rsid w:val="000D351A"/>
    <w:rsid w:val="000F5C88"/>
    <w:rsid w:val="00145DF3"/>
    <w:rsid w:val="001727CA"/>
    <w:rsid w:val="001E4E2C"/>
    <w:rsid w:val="00261C01"/>
    <w:rsid w:val="002A4ED5"/>
    <w:rsid w:val="002A648D"/>
    <w:rsid w:val="002B69B4"/>
    <w:rsid w:val="002C56E6"/>
    <w:rsid w:val="002D3A9F"/>
    <w:rsid w:val="00302AE1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931AC"/>
    <w:rsid w:val="005A3BF7"/>
    <w:rsid w:val="005F2035"/>
    <w:rsid w:val="005F7990"/>
    <w:rsid w:val="006250A2"/>
    <w:rsid w:val="0063739C"/>
    <w:rsid w:val="00650259"/>
    <w:rsid w:val="00673D0D"/>
    <w:rsid w:val="00770F25"/>
    <w:rsid w:val="00787DD4"/>
    <w:rsid w:val="007A35A8"/>
    <w:rsid w:val="007B0A85"/>
    <w:rsid w:val="007C6A52"/>
    <w:rsid w:val="00806FF3"/>
    <w:rsid w:val="0082043E"/>
    <w:rsid w:val="00852FE4"/>
    <w:rsid w:val="008E203A"/>
    <w:rsid w:val="0090021E"/>
    <w:rsid w:val="00905BCD"/>
    <w:rsid w:val="0091229C"/>
    <w:rsid w:val="00940E73"/>
    <w:rsid w:val="00973C17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6A0F"/>
    <w:rsid w:val="00EC7359"/>
    <w:rsid w:val="00EE3054"/>
    <w:rsid w:val="00F00606"/>
    <w:rsid w:val="00F01256"/>
    <w:rsid w:val="00F43919"/>
    <w:rsid w:val="00F5418C"/>
    <w:rsid w:val="00F54585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3343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rissa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53E27DB01F42E38A4080E514C00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5150E-A908-4372-8CE2-49DF466C6182}"/>
      </w:docPartPr>
      <w:docPartBody>
        <w:p w:rsidR="004B33C3" w:rsidRDefault="0016102B">
          <w:pPr>
            <w:pStyle w:val="0B53E27DB01F42E38A4080E514C00400"/>
          </w:pPr>
          <w:r w:rsidRPr="002A4ED5">
            <w:t>Submitted by</w:t>
          </w:r>
        </w:p>
      </w:docPartBody>
    </w:docPart>
    <w:docPart>
      <w:docPartPr>
        <w:name w:val="1DA622C3FAB345978A9040A5586B4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868AB-8E8F-4BE5-AD32-A0D742FC0012}"/>
      </w:docPartPr>
      <w:docPartBody>
        <w:p w:rsidR="004B33C3" w:rsidRDefault="0016102B">
          <w:pPr>
            <w:pStyle w:val="1DA622C3FAB345978A9040A5586B4727"/>
          </w:pPr>
          <w:r w:rsidRPr="002A4ED5">
            <w:t>Phone</w:t>
          </w:r>
        </w:p>
      </w:docPartBody>
    </w:docPart>
    <w:docPart>
      <w:docPartPr>
        <w:name w:val="4EB0A40D909C466E8EC0F74EB8417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03CA8-001C-4DD5-BBF7-461698B004CB}"/>
      </w:docPartPr>
      <w:docPartBody>
        <w:p w:rsidR="004B33C3" w:rsidRDefault="0016102B">
          <w:pPr>
            <w:pStyle w:val="4EB0A40D909C466E8EC0F74EB84170FA"/>
          </w:pPr>
          <w:r w:rsidRPr="002A4ED5">
            <w:t>Email</w:t>
          </w:r>
        </w:p>
      </w:docPartBody>
    </w:docPart>
    <w:docPart>
      <w:docPartPr>
        <w:name w:val="1DACDF848FC84F419DAC6EB0F060C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F3B34-89ED-4285-B5D4-AA97D1D9ACFB}"/>
      </w:docPartPr>
      <w:docPartBody>
        <w:p w:rsidR="004B33C3" w:rsidRDefault="0016102B">
          <w:pPr>
            <w:pStyle w:val="1DACDF848FC84F419DAC6EB0F060C3F9"/>
          </w:pPr>
          <w:r w:rsidRPr="002A4ED5">
            <w:t>Address</w:t>
          </w:r>
        </w:p>
      </w:docPartBody>
    </w:docPart>
    <w:docPart>
      <w:docPartPr>
        <w:name w:val="85E77EA53AF649968AB97D0086114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0E495-35BD-4E03-BEA1-9A1126AD468F}"/>
      </w:docPartPr>
      <w:docPartBody>
        <w:p w:rsidR="004B33C3" w:rsidRDefault="0016102B">
          <w:pPr>
            <w:pStyle w:val="85E77EA53AF649968AB97D0086114845"/>
          </w:pPr>
          <w:r w:rsidRPr="002A4ED5">
            <w:t>City/State/Zip</w:t>
          </w:r>
        </w:p>
      </w:docPartBody>
    </w:docPart>
    <w:docPart>
      <w:docPartPr>
        <w:name w:val="E843A89C9DA04B58B6167CF7D4618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926AF-9AD7-4D73-836A-05F26C08C9C9}"/>
      </w:docPartPr>
      <w:docPartBody>
        <w:p w:rsidR="004B33C3" w:rsidRDefault="00625707" w:rsidP="00625707">
          <w:pPr>
            <w:pStyle w:val="E843A89C9DA04B58B6167CF7D4618AA0"/>
          </w:pPr>
          <w:r w:rsidRPr="002A648D">
            <w:t>Item</w:t>
          </w:r>
        </w:p>
      </w:docPartBody>
    </w:docPart>
    <w:docPart>
      <w:docPartPr>
        <w:name w:val="2B3AEA307C6B4CBFA24C8EF0F7501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DFA71-2B6C-4E0B-BF30-2AE3CD3F383F}"/>
      </w:docPartPr>
      <w:docPartBody>
        <w:p w:rsidR="004B33C3" w:rsidRDefault="00625707" w:rsidP="00625707">
          <w:pPr>
            <w:pStyle w:val="2B3AEA307C6B4CBFA24C8EF0F7501B3C"/>
          </w:pPr>
          <w:r w:rsidRPr="002A4ED5">
            <w:t>Description</w:t>
          </w:r>
        </w:p>
      </w:docPartBody>
    </w:docPart>
    <w:docPart>
      <w:docPartPr>
        <w:name w:val="867317C612F647248824EBE5DBB15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A3991-A400-4B54-B71D-004F97E94101}"/>
      </w:docPartPr>
      <w:docPartBody>
        <w:p w:rsidR="004B33C3" w:rsidRDefault="00625707" w:rsidP="00625707">
          <w:pPr>
            <w:pStyle w:val="867317C612F647248824EBE5DBB1551D"/>
          </w:pPr>
          <w:r w:rsidRPr="002A4ED5">
            <w:t>Quantity</w:t>
          </w:r>
        </w:p>
      </w:docPartBody>
    </w:docPart>
    <w:docPart>
      <w:docPartPr>
        <w:name w:val="D53A7A9A350D45CAAB6BE47F95191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3C0F7-8C11-43BB-9617-A493C32083C3}"/>
      </w:docPartPr>
      <w:docPartBody>
        <w:p w:rsidR="004B33C3" w:rsidRDefault="00625707" w:rsidP="00625707">
          <w:pPr>
            <w:pStyle w:val="D53A7A9A350D45CAAB6BE47F951915BE"/>
          </w:pPr>
          <w:r w:rsidRPr="002A4ED5">
            <w:t>Unit Price</w:t>
          </w:r>
        </w:p>
      </w:docPartBody>
    </w:docPart>
    <w:docPart>
      <w:docPartPr>
        <w:name w:val="6F4A686B511B465292B6023C05114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11A7F-8B57-4D83-9EC5-4CD5FC1FA7C4}"/>
      </w:docPartPr>
      <w:docPartBody>
        <w:p w:rsidR="004B33C3" w:rsidRDefault="00625707" w:rsidP="00625707">
          <w:pPr>
            <w:pStyle w:val="6F4A686B511B465292B6023C051143C7"/>
          </w:pPr>
          <w:r w:rsidRPr="002A4ED5">
            <w:t>Amount</w:t>
          </w:r>
        </w:p>
      </w:docPartBody>
    </w:docPart>
    <w:docPart>
      <w:docPartPr>
        <w:name w:val="3513356CAEB94224B0A3BE8F6F590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08092-CAF1-40F9-A95D-25E6DDC328B6}"/>
      </w:docPartPr>
      <w:docPartBody>
        <w:p w:rsidR="004B33C3" w:rsidRDefault="00625707" w:rsidP="00625707">
          <w:pPr>
            <w:pStyle w:val="3513356CAEB94224B0A3BE8F6F5904BC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707"/>
    <w:rsid w:val="000B03F7"/>
    <w:rsid w:val="0016102B"/>
    <w:rsid w:val="004B33C3"/>
    <w:rsid w:val="00625707"/>
    <w:rsid w:val="00DA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53E27DB01F42E38A4080E514C00400">
    <w:name w:val="0B53E27DB01F42E38A4080E514C00400"/>
  </w:style>
  <w:style w:type="paragraph" w:customStyle="1" w:styleId="1DA622C3FAB345978A9040A5586B4727">
    <w:name w:val="1DA622C3FAB345978A9040A5586B4727"/>
  </w:style>
  <w:style w:type="paragraph" w:customStyle="1" w:styleId="4EB0A40D909C466E8EC0F74EB84170FA">
    <w:name w:val="4EB0A40D909C466E8EC0F74EB84170FA"/>
  </w:style>
  <w:style w:type="paragraph" w:customStyle="1" w:styleId="1DACDF848FC84F419DAC6EB0F060C3F9">
    <w:name w:val="1DACDF848FC84F419DAC6EB0F060C3F9"/>
  </w:style>
  <w:style w:type="paragraph" w:customStyle="1" w:styleId="85E77EA53AF649968AB97D0086114845">
    <w:name w:val="85E77EA53AF649968AB97D0086114845"/>
  </w:style>
  <w:style w:type="paragraph" w:customStyle="1" w:styleId="E843A89C9DA04B58B6167CF7D4618AA0">
    <w:name w:val="E843A89C9DA04B58B6167CF7D4618AA0"/>
    <w:rsid w:val="00625707"/>
  </w:style>
  <w:style w:type="paragraph" w:customStyle="1" w:styleId="2B3AEA307C6B4CBFA24C8EF0F7501B3C">
    <w:name w:val="2B3AEA307C6B4CBFA24C8EF0F7501B3C"/>
    <w:rsid w:val="00625707"/>
  </w:style>
  <w:style w:type="paragraph" w:customStyle="1" w:styleId="867317C612F647248824EBE5DBB1551D">
    <w:name w:val="867317C612F647248824EBE5DBB1551D"/>
    <w:rsid w:val="00625707"/>
  </w:style>
  <w:style w:type="paragraph" w:customStyle="1" w:styleId="D53A7A9A350D45CAAB6BE47F951915BE">
    <w:name w:val="D53A7A9A350D45CAAB6BE47F951915BE"/>
    <w:rsid w:val="00625707"/>
  </w:style>
  <w:style w:type="paragraph" w:customStyle="1" w:styleId="6F4A686B511B465292B6023C051143C7">
    <w:name w:val="6F4A686B511B465292B6023C051143C7"/>
    <w:rsid w:val="00625707"/>
  </w:style>
  <w:style w:type="paragraph" w:customStyle="1" w:styleId="3513356CAEB94224B0A3BE8F6F5904BC">
    <w:name w:val="3513356CAEB94224B0A3BE8F6F5904BC"/>
    <w:rsid w:val="006257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95</Words>
  <Characters>491</Characters>
  <Application>Microsoft Office Word</Application>
  <DocSecurity>0</DocSecurity>
  <Lines>122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2022-05-25T16:14:00Z</dcterms:created>
  <dcterms:modified xsi:type="dcterms:W3CDTF">2023-02-28T17:20:00Z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1fab10f16fa5dfad55f4a212a7764fce8b4b54a889c048a16383b6a99ab18b0f</vt:lpwstr>
  </property>
  <property fmtid="{D5CDD505-2E9C-101B-9397-08002B2CF9AE}" pid="4" name="MSIP_Label_93932cc9-dea4-49e2-bfe2-7f42b17a9d2b_Enabled">
    <vt:lpwstr>true</vt:lpwstr>
  </property>
  <property fmtid="{D5CDD505-2E9C-101B-9397-08002B2CF9AE}" pid="5" name="MSIP_Label_93932cc9-dea4-49e2-bfe2-7f42b17a9d2b_SetDate">
    <vt:lpwstr>2023-02-28T17:20:42Z</vt:lpwstr>
  </property>
  <property fmtid="{D5CDD505-2E9C-101B-9397-08002B2CF9AE}" pid="6" name="MSIP_Label_93932cc9-dea4-49e2-bfe2-7f42b17a9d2b_Method">
    <vt:lpwstr>Standard</vt:lpwstr>
  </property>
  <property fmtid="{D5CDD505-2E9C-101B-9397-08002B2CF9AE}" pid="7" name="MSIP_Label_93932cc9-dea4-49e2-bfe2-7f42b17a9d2b_Name">
    <vt:lpwstr>USI Internal</vt:lpwstr>
  </property>
  <property fmtid="{D5CDD505-2E9C-101B-9397-08002B2CF9AE}" pid="8" name="MSIP_Label_93932cc9-dea4-49e2-bfe2-7f42b17a9d2b_SiteId">
    <vt:lpwstr>ae1d882c-786b-492c-9095-3d81d0a2f615</vt:lpwstr>
  </property>
  <property fmtid="{D5CDD505-2E9C-101B-9397-08002B2CF9AE}" pid="9" name="MSIP_Label_93932cc9-dea4-49e2-bfe2-7f42b17a9d2b_ActionId">
    <vt:lpwstr>2368d6c5-899f-46e3-b1cd-72102685d9b7</vt:lpwstr>
  </property>
  <property fmtid="{D5CDD505-2E9C-101B-9397-08002B2CF9AE}" pid="10" name="MSIP_Label_93932cc9-dea4-49e2-bfe2-7f42b17a9d2b_ContentBits">
    <vt:lpwstr>0</vt:lpwstr>
  </property>
</Properties>
</file>